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东桥镇中学构筑物装修及配套附属工程——2号楼3号楼建筑材料采购项目潜在投标人报名公告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12"/>
      <w:bookmarkStart w:id="1" w:name="_Toc16925"/>
      <w:bookmarkStart w:id="2" w:name="_Toc28359089"/>
      <w:bookmarkStart w:id="3" w:name="_Toc35393798"/>
      <w:bookmarkStart w:id="4" w:name="_Toc35393629"/>
      <w:bookmarkStart w:id="5" w:name="_Toc14910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东桥镇中学构筑物装修及配套附属工程——2号楼3号楼建筑材料采购项目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2023年5月21日下午17:00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东桥镇中学构筑物装修及配套附属工程——2号楼3号楼建筑材料采购项目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约180万元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约180万元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建筑材料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东桥镇中学构筑物装修及配套附属工程——2号楼3号楼建筑材料采购项目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约180万元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35393799"/>
      <w:bookmarkStart w:id="9" w:name="_Toc35393630"/>
      <w:bookmarkStart w:id="10" w:name="_Toc13076"/>
      <w:bookmarkStart w:id="11" w:name="_Toc28359013"/>
      <w:bookmarkStart w:id="12" w:name="_Toc11895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6"/>
      <w:bookmarkStart w:id="15" w:name="_Toc35393637"/>
      <w:bookmarkStart w:id="16" w:name="_Toc25314"/>
      <w:bookmarkStart w:id="17" w:name="_Toc35393806"/>
      <w:bookmarkStart w:id="18" w:name="_Toc25683"/>
      <w:bookmarkStart w:id="19" w:name="_Toc28359019"/>
      <w:bookmarkStart w:id="20" w:name="_Toc2835909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92"/>
      <w:bookmarkStart w:id="24" w:name="_Toc35393632"/>
      <w:bookmarkStart w:id="25" w:name="_Toc1597"/>
      <w:bookmarkStart w:id="26" w:name="_Toc28359015"/>
      <w:bookmarkStart w:id="27" w:name="_Toc35393801"/>
      <w:bookmarkStart w:id="28" w:name="_Toc17478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28359020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  <w:bookmarkStart w:id="35" w:name="_GoBack"/>
      <w:bookmarkEnd w:id="35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C17712F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16F2614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A18415E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2024-04-11T07:59:54Z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