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湘东区滨河新区路网护坡生态防护工程苗木采购项目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5137"/>
      <w:bookmarkStart w:id="1" w:name="_Toc28359012"/>
      <w:bookmarkStart w:id="2" w:name="_Toc16925"/>
      <w:bookmarkStart w:id="3" w:name="_Toc14910"/>
      <w:bookmarkStart w:id="4" w:name="_Toc28359089"/>
      <w:bookmarkStart w:id="5" w:name="_Toc35393629"/>
      <w:bookmarkStart w:id="6" w:name="_Toc35393798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湘东区滨河新区路网护坡生态防护工程苗木采购项目</w:t>
      </w:r>
      <w:r>
        <w:rPr>
          <w:rFonts w:hint="eastAsia" w:ascii="宋体" w:hAnsi="宋体" w:eastAsia="宋体" w:cs="宋体"/>
          <w:sz w:val="24"/>
        </w:rPr>
        <w:t>招标的潜在投标人应在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2020年12月7日下午17:00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湘东区滨河新区路网护坡生态防护工程苗木采购项目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963600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963600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湘东区滨河新区路网护坡生态防护工程苗木采购项目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963600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8359013"/>
      <w:bookmarkStart w:id="8" w:name="_Toc28359090"/>
      <w:bookmarkStart w:id="9" w:name="_Toc11895"/>
      <w:bookmarkStart w:id="10" w:name="_Toc35393799"/>
      <w:bookmarkStart w:id="11" w:name="_Toc35393630"/>
      <w:bookmarkStart w:id="12" w:name="_Toc23209"/>
      <w:bookmarkStart w:id="13" w:name="_Toc13076"/>
      <w:bookmarkStart w:id="14" w:name="_Toc17478"/>
      <w:bookmarkStart w:id="15" w:name="_Toc28359015"/>
      <w:bookmarkStart w:id="16" w:name="_Toc28359092"/>
      <w:bookmarkStart w:id="17" w:name="_Toc35393801"/>
      <w:bookmarkStart w:id="18" w:name="_Toc35393632"/>
      <w:bookmarkStart w:id="19" w:name="_Toc1597"/>
      <w:bookmarkStart w:id="20" w:name="_Toc35393806"/>
      <w:bookmarkStart w:id="21" w:name="_Toc25683"/>
      <w:bookmarkStart w:id="22" w:name="_Toc28359019"/>
      <w:bookmarkStart w:id="23" w:name="_Toc286"/>
      <w:bookmarkStart w:id="24" w:name="_Toc35393637"/>
      <w:bookmarkStart w:id="25" w:name="_Toc25314"/>
      <w:bookmarkStart w:id="26" w:name="_Toc28359096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33" w:name="_GoBack"/>
      <w:bookmarkEnd w:id="33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14"/>
    <w:bookmarkEnd w:id="15"/>
    <w:bookmarkEnd w:id="16"/>
    <w:bookmarkEnd w:id="17"/>
    <w:bookmarkEnd w:id="18"/>
    <w:bookmarkEnd w:id="19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7" w:name="_Toc35393807"/>
      <w:bookmarkStart w:id="28" w:name="_Toc28359020"/>
      <w:bookmarkStart w:id="29" w:name="_Toc28359097"/>
      <w:bookmarkStart w:id="30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1" w:name="_Toc5076"/>
      <w:bookmarkStart w:id="32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1D11988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A2F14F1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4B96D7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2024-04-10T01:55:18Z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