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湘东区人民医院景观绿化工程苗木采购项目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35393629"/>
      <w:bookmarkStart w:id="1" w:name="_Toc14910"/>
      <w:bookmarkStart w:id="2" w:name="_Toc16925"/>
      <w:bookmarkStart w:id="3" w:name="_Toc5137"/>
      <w:bookmarkStart w:id="4" w:name="_Toc28359012"/>
      <w:bookmarkStart w:id="5" w:name="_Toc35393798"/>
      <w:bookmarkStart w:id="6" w:name="_Toc28359089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湘东区人民医院景观绿化工程苗木采购项目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2020年12月6日下午17:00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湘东区人民医院景观绿化工程苗木采购项目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1874500.00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1874500.00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湘东区人民医院景观绿化工程苗木采购项目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1874500.00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8359090"/>
      <w:bookmarkStart w:id="8" w:name="_Toc35393799"/>
      <w:bookmarkStart w:id="9" w:name="_Toc35393630"/>
      <w:bookmarkStart w:id="10" w:name="_Toc28359013"/>
      <w:bookmarkStart w:id="11" w:name="_Toc11895"/>
      <w:bookmarkStart w:id="12" w:name="_Toc13076"/>
      <w:bookmarkStart w:id="13" w:name="_Toc23209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14" w:name="_Toc25314"/>
      <w:bookmarkStart w:id="15" w:name="_Toc286"/>
      <w:bookmarkStart w:id="16" w:name="_Toc25683"/>
      <w:bookmarkStart w:id="17" w:name="_Toc35393806"/>
      <w:bookmarkStart w:id="18" w:name="_Toc35393637"/>
      <w:bookmarkStart w:id="19" w:name="_Toc28359096"/>
      <w:bookmarkStart w:id="20" w:name="_Toc28359019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3" w:name="_Toc17478"/>
      <w:bookmarkStart w:id="24" w:name="_Toc28359092"/>
      <w:bookmarkStart w:id="25" w:name="_Toc35393801"/>
      <w:bookmarkStart w:id="26" w:name="_Toc1597"/>
      <w:bookmarkStart w:id="27" w:name="_Toc28359015"/>
      <w:bookmarkStart w:id="28" w:name="_Toc35393632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</w:t>
      </w:r>
      <w:bookmarkStart w:id="35" w:name="_GoBack"/>
      <w:bookmarkEnd w:id="35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9" w:name="_Toc28359020"/>
      <w:bookmarkStart w:id="30" w:name="_Toc35393638"/>
      <w:bookmarkStart w:id="31" w:name="_Toc35393807"/>
      <w:bookmarkStart w:id="32" w:name="_Toc2835909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4C1349C"/>
    <w:rsid w:val="15287C50"/>
    <w:rsid w:val="16F94C48"/>
    <w:rsid w:val="176C7DDC"/>
    <w:rsid w:val="18280438"/>
    <w:rsid w:val="1A206331"/>
    <w:rsid w:val="1BB27699"/>
    <w:rsid w:val="1C411DBA"/>
    <w:rsid w:val="1D4D4E0F"/>
    <w:rsid w:val="1D860D87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58166F5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21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63D816C1D69B4E5C942B9A44778D95E4_13</vt:lpwstr>
  </property>
</Properties>
</file>