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湘东区老区医院小区老旧小区改造项目材料采购项目潜在投标人报名公告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89"/>
      <w:bookmarkStart w:id="1" w:name="_Toc14910"/>
      <w:bookmarkStart w:id="2" w:name="_Toc35393629"/>
      <w:bookmarkStart w:id="3" w:name="_Toc5137"/>
      <w:bookmarkStart w:id="4" w:name="_Toc28359012"/>
      <w:bookmarkStart w:id="5" w:name="_Toc16925"/>
      <w:bookmarkStart w:id="6" w:name="_Toc35393798"/>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湘东区老区医院小区老旧小区改造项目材料采购项目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中启信项目咨询有限公司报名，并于</w:t>
      </w:r>
      <w:r>
        <w:rPr>
          <w:rFonts w:hint="eastAsia" w:ascii="宋体" w:hAnsi="宋体" w:cs="宋体"/>
          <w:bCs/>
          <w:sz w:val="24"/>
          <w:u w:val="single"/>
          <w:lang w:val="en-US" w:eastAsia="zh-CN"/>
        </w:rPr>
        <w:t>2022年10月28日下午17:00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湘东区老区医院小区老旧小区改造项目材料采购项目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120万元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120万元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沥青混凝土等材料</w:t>
      </w:r>
      <w:bookmarkStart w:id="35" w:name="_GoBack"/>
      <w:bookmarkEnd w:id="35"/>
      <w:r>
        <w:rPr>
          <w:rFonts w:hint="eastAsia" w:ascii="宋体" w:hAnsi="宋体" w:cs="宋体"/>
          <w:sz w:val="24"/>
          <w:szCs w:val="24"/>
          <w:lang w:val="en-US" w:eastAsia="zh-CN"/>
        </w:rPr>
        <w:t>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4044"/>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9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404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97"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4044"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湘东区老区医院小区老旧小区改造项目材料采购项目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120万元</w:t>
            </w:r>
          </w:p>
        </w:tc>
      </w:tr>
    </w:tbl>
    <w:p>
      <w:pPr>
        <w:pStyle w:val="3"/>
        <w:spacing w:before="0" w:after="0" w:line="240" w:lineRule="auto"/>
        <w:rPr>
          <w:rFonts w:hint="eastAsia" w:ascii="宋体" w:hAnsi="宋体" w:eastAsia="宋体" w:cs="宋体"/>
          <w:bCs w:val="0"/>
          <w:sz w:val="24"/>
          <w:szCs w:val="24"/>
        </w:rPr>
      </w:pPr>
      <w:bookmarkStart w:id="7" w:name="_Toc28359013"/>
      <w:bookmarkStart w:id="8" w:name="_Toc13076"/>
      <w:bookmarkStart w:id="9" w:name="_Toc28359090"/>
      <w:bookmarkStart w:id="10" w:name="_Toc23209"/>
      <w:bookmarkStart w:id="11" w:name="_Toc35393630"/>
      <w:bookmarkStart w:id="12" w:name="_Toc11895"/>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5314"/>
      <w:bookmarkStart w:id="15" w:name="_Toc35393806"/>
      <w:bookmarkStart w:id="16" w:name="_Toc35393637"/>
      <w:bookmarkStart w:id="17" w:name="_Toc286"/>
      <w:bookmarkStart w:id="18" w:name="_Toc28359019"/>
      <w:bookmarkStart w:id="19" w:name="_Toc28359096"/>
      <w:bookmarkStart w:id="20" w:name="_Toc25683"/>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14"/>
      <w:bookmarkStart w:id="22" w:name="_Toc28359091"/>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632"/>
      <w:bookmarkStart w:id="24" w:name="_Toc17478"/>
      <w:bookmarkStart w:id="25" w:name="_Toc35393801"/>
      <w:bookmarkStart w:id="26" w:name="_Toc1597"/>
      <w:bookmarkStart w:id="27" w:name="_Toc28359092"/>
      <w:bookmarkStart w:id="28" w:name="_Toc28359015"/>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中启信项目咨询有限公司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安源镇跃进村新苑小区</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：2022年</w:t>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lang w:eastAsia="zh-CN"/>
        </w:rPr>
        <w:t>月</w:t>
      </w:r>
      <w:r>
        <w:rPr>
          <w:rFonts w:hint="eastAsia" w:ascii="宋体" w:hAnsi="宋体" w:cs="宋体"/>
          <w:sz w:val="24"/>
          <w:szCs w:val="24"/>
          <w:highlight w:val="white"/>
          <w:lang w:val="en-US" w:eastAsia="zh-CN"/>
        </w:rPr>
        <w:t>26</w:t>
      </w:r>
      <w:r>
        <w:rPr>
          <w:rFonts w:hint="eastAsia" w:ascii="宋体" w:hAnsi="宋体" w:eastAsia="宋体" w:cs="宋体"/>
          <w:sz w:val="24"/>
          <w:szCs w:val="24"/>
          <w:highlight w:val="white"/>
          <w:lang w:eastAsia="zh-CN"/>
        </w:rPr>
        <w:t>日</w:t>
      </w:r>
      <w:r>
        <w:rPr>
          <w:rFonts w:hint="eastAsia" w:ascii="宋体" w:hAnsi="宋体" w:eastAsia="宋体" w:cs="宋体"/>
          <w:sz w:val="24"/>
          <w:szCs w:val="24"/>
          <w:highlight w:val="white"/>
        </w:rPr>
        <w:fldChar w:fldCharType="end"/>
      </w:r>
      <w:r>
        <w:rPr>
          <w:rFonts w:hint="eastAsia" w:ascii="宋体" w:hAnsi="宋体" w:eastAsia="宋体" w:cs="宋体"/>
          <w:sz w:val="24"/>
          <w:szCs w:val="24"/>
          <w:highlight w:val="white"/>
        </w:rPr>
        <w:t>至</w:t>
      </w:r>
      <w:r>
        <w:rPr>
          <w:rFonts w:hint="eastAsia" w:ascii="宋体" w:hAnsi="宋体" w:cs="宋体"/>
          <w:sz w:val="24"/>
          <w:szCs w:val="24"/>
          <w:highlight w:val="white"/>
          <w:lang w:val="en-US" w:eastAsia="zh-CN"/>
        </w:rPr>
        <w:t>2022年10月28日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35393638"/>
      <w:bookmarkStart w:id="30" w:name="_Toc28359097"/>
      <w:bookmarkStart w:id="31" w:name="_Toc35393807"/>
      <w:bookmarkStart w:id="32" w:name="_Toc28359020"/>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中启信项目咨询有限公司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安源镇跃进村新苑小区</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16679011007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兰云</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2D72A69"/>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06150B9"/>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2024-04-12T05:59:40Z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